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204BA" w14:textId="77777777" w:rsidR="00D2581E" w:rsidRDefault="00D2581E" w:rsidP="00D2581E">
      <w:pPr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 xml:space="preserve">  </w:t>
      </w:r>
    </w:p>
    <w:p w14:paraId="34046323" w14:textId="0123E056" w:rsidR="00D2581E" w:rsidRPr="00D2581E" w:rsidRDefault="00D2581E" w:rsidP="00D2581E">
      <w:pPr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  <w:b/>
        </w:rPr>
        <w:t>Załącznik nr 1 do SWKO</w:t>
      </w:r>
    </w:p>
    <w:p w14:paraId="275C0A16" w14:textId="76C5B81E" w:rsidR="00D2581E" w:rsidRPr="00D2581E" w:rsidRDefault="00D2581E" w:rsidP="00D2581E">
      <w:pPr>
        <w:ind w:left="5664" w:right="141"/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 xml:space="preserve">     Poznań, dnia </w:t>
      </w:r>
      <w:r>
        <w:rPr>
          <w:rFonts w:asciiTheme="minorHAnsi" w:hAnsiTheme="minorHAnsi" w:cstheme="minorHAnsi"/>
        </w:rPr>
        <w:t>……………………………</w:t>
      </w:r>
    </w:p>
    <w:p w14:paraId="10FBB5B4" w14:textId="77777777" w:rsidR="00D2581E" w:rsidRPr="00D2581E" w:rsidRDefault="00D2581E" w:rsidP="00D2581E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</w:p>
    <w:p w14:paraId="0CA5E366" w14:textId="77777777" w:rsidR="00D2581E" w:rsidRDefault="00D2581E" w:rsidP="00D2581E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</w:p>
    <w:p w14:paraId="5F871A35" w14:textId="77777777" w:rsidR="00D2581E" w:rsidRDefault="00D2581E" w:rsidP="00D2581E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</w:p>
    <w:p w14:paraId="2376675A" w14:textId="53117374" w:rsidR="00D2581E" w:rsidRPr="00D2581E" w:rsidRDefault="00D2581E" w:rsidP="00D2581E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  <w:r w:rsidRPr="00D2581E">
        <w:rPr>
          <w:rFonts w:asciiTheme="minorHAnsi" w:hAnsiTheme="minorHAnsi" w:cstheme="minorHAnsi"/>
          <w:b/>
          <w:caps/>
          <w:spacing w:val="62"/>
          <w:u w:val="single"/>
        </w:rPr>
        <w:t xml:space="preserve">FORMULARZ OFERTOWY </w:t>
      </w:r>
      <w:r w:rsidRPr="00D2581E">
        <w:rPr>
          <w:rFonts w:asciiTheme="minorHAnsi" w:hAnsiTheme="minorHAnsi" w:cstheme="minorHAnsi"/>
          <w:spacing w:val="62"/>
        </w:rPr>
        <w:t>( część pierwsza</w:t>
      </w:r>
      <w:r w:rsidRPr="00D2581E">
        <w:rPr>
          <w:rFonts w:asciiTheme="minorHAnsi" w:hAnsiTheme="minorHAnsi" w:cstheme="minorHAnsi"/>
          <w:b/>
          <w:caps/>
          <w:spacing w:val="62"/>
          <w:u w:val="single"/>
        </w:rPr>
        <w:t>)</w:t>
      </w:r>
    </w:p>
    <w:p w14:paraId="10679A93" w14:textId="77777777" w:rsidR="00D2581E" w:rsidRPr="00D2581E" w:rsidRDefault="00D2581E" w:rsidP="00D2581E">
      <w:pPr>
        <w:ind w:right="141"/>
        <w:jc w:val="center"/>
        <w:rPr>
          <w:rFonts w:asciiTheme="minorHAnsi" w:hAnsiTheme="minorHAnsi" w:cstheme="minorHAnsi"/>
          <w:b/>
          <w:caps/>
          <w:spacing w:val="62"/>
          <w:u w:val="single"/>
        </w:rPr>
      </w:pPr>
    </w:p>
    <w:p w14:paraId="2D926D0E" w14:textId="77777777" w:rsidR="00D2581E" w:rsidRDefault="00D2581E" w:rsidP="00D2581E">
      <w:pPr>
        <w:spacing w:line="360" w:lineRule="auto"/>
        <w:ind w:left="-15" w:right="150"/>
        <w:rPr>
          <w:rFonts w:asciiTheme="minorHAnsi" w:hAnsiTheme="minorHAnsi" w:cstheme="minorHAnsi"/>
          <w:b/>
        </w:rPr>
      </w:pPr>
    </w:p>
    <w:p w14:paraId="71A1B9B0" w14:textId="5D0540C3" w:rsidR="00D2581E" w:rsidRPr="00D2581E" w:rsidRDefault="00D2581E" w:rsidP="00D2581E">
      <w:pPr>
        <w:spacing w:line="360" w:lineRule="auto"/>
        <w:ind w:left="-15" w:right="150"/>
        <w:rPr>
          <w:rFonts w:asciiTheme="minorHAnsi" w:hAnsiTheme="minorHAnsi" w:cstheme="minorHAnsi"/>
          <w:b/>
        </w:rPr>
      </w:pPr>
      <w:r w:rsidRPr="00D2581E">
        <w:rPr>
          <w:rFonts w:asciiTheme="minorHAnsi" w:hAnsiTheme="minorHAnsi" w:cstheme="minorHAnsi"/>
          <w:b/>
        </w:rPr>
        <w:t>Nazwa (imię i nazwisko, firma), siedziba i adres Oferenta:</w:t>
      </w:r>
    </w:p>
    <w:p w14:paraId="645D8F4B" w14:textId="77777777" w:rsidR="00D2581E" w:rsidRPr="00D2581E" w:rsidRDefault="00D2581E" w:rsidP="00D2581E">
      <w:pPr>
        <w:spacing w:line="360" w:lineRule="auto"/>
        <w:ind w:left="-15" w:right="150"/>
        <w:rPr>
          <w:rFonts w:asciiTheme="minorHAnsi" w:hAnsiTheme="minorHAnsi" w:cstheme="minorHAnsi"/>
        </w:rPr>
      </w:pPr>
    </w:p>
    <w:p w14:paraId="744F21E9" w14:textId="77777777" w:rsidR="00D2581E" w:rsidRPr="00D2581E" w:rsidRDefault="00D2581E" w:rsidP="00D2581E">
      <w:pPr>
        <w:spacing w:line="360" w:lineRule="auto"/>
        <w:ind w:left="-15" w:right="150"/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 xml:space="preserve">Z siedzibą w </w:t>
      </w:r>
    </w:p>
    <w:p w14:paraId="1AD4D68A" w14:textId="77777777" w:rsidR="00D2581E" w:rsidRPr="00D2581E" w:rsidRDefault="00D2581E" w:rsidP="00D2581E">
      <w:pPr>
        <w:spacing w:line="360" w:lineRule="auto"/>
        <w:ind w:left="-15" w:right="150"/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>Nr telefonu do kontaktu ..........................................................</w:t>
      </w:r>
    </w:p>
    <w:p w14:paraId="72373F60" w14:textId="77777777" w:rsidR="00D2581E" w:rsidRPr="00D2581E" w:rsidRDefault="00D2581E" w:rsidP="00D2581E">
      <w:pPr>
        <w:spacing w:line="360" w:lineRule="auto"/>
        <w:ind w:left="-15" w:right="150"/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 xml:space="preserve">Adres mailowy </w:t>
      </w:r>
    </w:p>
    <w:p w14:paraId="4C873E82" w14:textId="656E815C" w:rsidR="00D2581E" w:rsidRDefault="00D2581E" w:rsidP="00D2581E">
      <w:pPr>
        <w:spacing w:line="360" w:lineRule="auto"/>
        <w:ind w:left="-15" w:right="150"/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>Odpowiadając na  ogłoszone postępowanie konkursowe dotyczące świadczeń zdrowotnych:</w:t>
      </w:r>
    </w:p>
    <w:p w14:paraId="5B658701" w14:textId="60F9105F" w:rsidR="00D2581E" w:rsidRDefault="00D2581E" w:rsidP="00D2581E">
      <w:pPr>
        <w:spacing w:line="360" w:lineRule="auto"/>
        <w:ind w:left="-15" w:right="150"/>
        <w:rPr>
          <w:rFonts w:asciiTheme="minorHAnsi" w:hAnsiTheme="minorHAnsi" w:cstheme="minorHAnsi"/>
        </w:rPr>
      </w:pPr>
    </w:p>
    <w:p w14:paraId="4DF5F2A3" w14:textId="77777777" w:rsidR="00D2581E" w:rsidRPr="00D2581E" w:rsidRDefault="00D2581E" w:rsidP="00D2581E">
      <w:pPr>
        <w:spacing w:line="360" w:lineRule="auto"/>
        <w:ind w:left="-15" w:right="150"/>
        <w:rPr>
          <w:rFonts w:asciiTheme="minorHAnsi" w:hAnsiTheme="minorHAnsi" w:cstheme="minorHAnsi"/>
        </w:rPr>
      </w:pPr>
    </w:p>
    <w:p w14:paraId="7B75EC25" w14:textId="6F6A4728" w:rsidR="00D2581E" w:rsidRDefault="00D2581E" w:rsidP="00D2581E">
      <w:pPr>
        <w:widowControl w:val="0"/>
        <w:jc w:val="both"/>
        <w:rPr>
          <w:rFonts w:asciiTheme="minorHAnsi" w:hAnsiTheme="minorHAnsi" w:cstheme="minorHAnsi"/>
          <w:b/>
        </w:rPr>
      </w:pPr>
      <w:r w:rsidRPr="00D2581E">
        <w:rPr>
          <w:rFonts w:asciiTheme="minorHAnsi" w:hAnsiTheme="minorHAnsi" w:cstheme="minorHAnsi"/>
          <w:b/>
        </w:rPr>
        <w:t xml:space="preserve">Nr przedmiotu oferty: </w:t>
      </w:r>
    </w:p>
    <w:p w14:paraId="5B38B19B" w14:textId="77777777" w:rsidR="00D2581E" w:rsidRPr="00D2581E" w:rsidRDefault="00D2581E" w:rsidP="00D2581E">
      <w:pPr>
        <w:widowControl w:val="0"/>
        <w:jc w:val="both"/>
        <w:rPr>
          <w:rFonts w:asciiTheme="minorHAnsi" w:hAnsiTheme="minorHAnsi" w:cstheme="minorHAnsi"/>
          <w:b/>
          <w:bCs/>
        </w:rPr>
      </w:pPr>
    </w:p>
    <w:p w14:paraId="75F14F5C" w14:textId="77777777" w:rsidR="00D2581E" w:rsidRPr="00D2581E" w:rsidRDefault="00D2581E" w:rsidP="00D2581E">
      <w:pPr>
        <w:pStyle w:val="Tekstdugiegocytatu"/>
        <w:spacing w:line="200" w:lineRule="atLeast"/>
        <w:ind w:left="0" w:right="150"/>
        <w:jc w:val="both"/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>Oferuję następujące warunki::</w:t>
      </w:r>
    </w:p>
    <w:p w14:paraId="457E6971" w14:textId="77777777" w:rsidR="00D2581E" w:rsidRPr="00D2581E" w:rsidRDefault="00D2581E" w:rsidP="00D2581E">
      <w:pPr>
        <w:pStyle w:val="Tekstdugiegocytatu"/>
        <w:spacing w:line="200" w:lineRule="atLeast"/>
        <w:ind w:left="0" w:right="150"/>
        <w:jc w:val="both"/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 xml:space="preserve"> </w:t>
      </w:r>
    </w:p>
    <w:p w14:paraId="1D9FF8FB" w14:textId="77777777" w:rsidR="00D2581E" w:rsidRPr="00D2581E" w:rsidRDefault="00D2581E" w:rsidP="00D2581E">
      <w:pPr>
        <w:pStyle w:val="Tekstdugiegocytatu"/>
        <w:spacing w:line="200" w:lineRule="atLeast"/>
        <w:ind w:left="0" w:right="150"/>
        <w:jc w:val="both"/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>Cena:………………………………………………..</w:t>
      </w:r>
    </w:p>
    <w:p w14:paraId="1D1F825D" w14:textId="77777777" w:rsidR="00D2581E" w:rsidRPr="00D2581E" w:rsidRDefault="00D2581E" w:rsidP="00D2581E">
      <w:pPr>
        <w:pStyle w:val="Tekstdugiegocytatu"/>
        <w:spacing w:line="200" w:lineRule="atLeast"/>
        <w:ind w:left="0" w:right="150"/>
        <w:jc w:val="both"/>
        <w:rPr>
          <w:rFonts w:asciiTheme="minorHAnsi" w:hAnsiTheme="minorHAnsi" w:cstheme="minorHAnsi"/>
        </w:rPr>
      </w:pPr>
    </w:p>
    <w:p w14:paraId="5CD8E0B5" w14:textId="77777777" w:rsidR="00D2581E" w:rsidRPr="00D2581E" w:rsidRDefault="00D2581E" w:rsidP="00D2581E">
      <w:pPr>
        <w:pStyle w:val="Tekstdugiegocytatu"/>
        <w:spacing w:line="200" w:lineRule="atLeast"/>
        <w:ind w:left="0" w:right="150"/>
        <w:jc w:val="both"/>
        <w:rPr>
          <w:rFonts w:asciiTheme="minorHAnsi" w:hAnsiTheme="minorHAnsi" w:cstheme="minorHAnsi"/>
          <w:u w:val="single"/>
        </w:rPr>
      </w:pPr>
      <w:r w:rsidRPr="00D2581E">
        <w:rPr>
          <w:rFonts w:asciiTheme="minorHAnsi" w:hAnsiTheme="minorHAnsi" w:cstheme="minorHAnsi"/>
          <w:u w:val="single"/>
        </w:rPr>
        <w:t>Warunki dodatkowe:</w:t>
      </w:r>
    </w:p>
    <w:p w14:paraId="07315F11" w14:textId="77777777" w:rsidR="00D2581E" w:rsidRPr="00D2581E" w:rsidRDefault="00D2581E" w:rsidP="00D2581E">
      <w:pPr>
        <w:pStyle w:val="Bezodstpw"/>
        <w:rPr>
          <w:rFonts w:asciiTheme="minorHAnsi" w:hAnsiTheme="minorHAnsi" w:cstheme="minorHAnsi"/>
          <w:sz w:val="24"/>
          <w:szCs w:val="24"/>
        </w:rPr>
      </w:pPr>
    </w:p>
    <w:p w14:paraId="0C18C474" w14:textId="77777777" w:rsidR="00D2581E" w:rsidRPr="00D2581E" w:rsidRDefault="00D2581E" w:rsidP="00D2581E">
      <w:pPr>
        <w:pStyle w:val="Bezodstpw"/>
        <w:rPr>
          <w:rFonts w:asciiTheme="minorHAnsi" w:hAnsiTheme="minorHAnsi" w:cstheme="minorHAnsi"/>
          <w:sz w:val="24"/>
          <w:szCs w:val="24"/>
        </w:rPr>
      </w:pPr>
    </w:p>
    <w:p w14:paraId="2D354F3D" w14:textId="77777777" w:rsidR="00D2581E" w:rsidRPr="00D2581E" w:rsidRDefault="00D2581E" w:rsidP="00D2581E">
      <w:pPr>
        <w:pStyle w:val="Bezodstpw"/>
        <w:rPr>
          <w:rFonts w:asciiTheme="minorHAnsi" w:hAnsiTheme="minorHAnsi" w:cstheme="minorHAnsi"/>
          <w:sz w:val="24"/>
          <w:szCs w:val="24"/>
        </w:rPr>
      </w:pPr>
    </w:p>
    <w:p w14:paraId="712D9A5E" w14:textId="77777777" w:rsidR="00D2581E" w:rsidRPr="00D2581E" w:rsidRDefault="00D2581E" w:rsidP="00D2581E">
      <w:pPr>
        <w:pStyle w:val="Bezodstpw"/>
        <w:rPr>
          <w:rFonts w:asciiTheme="minorHAnsi" w:hAnsiTheme="minorHAnsi" w:cstheme="minorHAnsi"/>
          <w:sz w:val="24"/>
          <w:szCs w:val="24"/>
        </w:rPr>
      </w:pPr>
      <w:r w:rsidRPr="00D2581E">
        <w:rPr>
          <w:rFonts w:asciiTheme="minorHAnsi" w:hAnsiTheme="minorHAnsi" w:cstheme="minorHAnsi"/>
          <w:sz w:val="24"/>
          <w:szCs w:val="24"/>
        </w:rPr>
        <w:tab/>
      </w:r>
      <w:r w:rsidRPr="00D2581E">
        <w:rPr>
          <w:rFonts w:asciiTheme="minorHAnsi" w:hAnsiTheme="minorHAnsi" w:cstheme="minorHAnsi"/>
          <w:sz w:val="24"/>
          <w:szCs w:val="24"/>
        </w:rPr>
        <w:tab/>
        <w:t xml:space="preserve">                       </w:t>
      </w:r>
    </w:p>
    <w:p w14:paraId="7D8805BA" w14:textId="77777777" w:rsidR="00D2581E" w:rsidRPr="00D2581E" w:rsidRDefault="00D2581E" w:rsidP="00D2581E">
      <w:pPr>
        <w:pStyle w:val="Stopka"/>
        <w:tabs>
          <w:tab w:val="clear" w:pos="4536"/>
          <w:tab w:val="clear" w:pos="9072"/>
        </w:tabs>
        <w:rPr>
          <w:rFonts w:asciiTheme="minorHAnsi" w:hAnsiTheme="minorHAnsi" w:cstheme="minorHAnsi"/>
        </w:rPr>
      </w:pPr>
      <w:bookmarkStart w:id="0" w:name="_GoBack"/>
      <w:bookmarkEnd w:id="0"/>
    </w:p>
    <w:p w14:paraId="66509AE4" w14:textId="77777777" w:rsidR="00D2581E" w:rsidRPr="00D2581E" w:rsidRDefault="00D2581E" w:rsidP="00D2581E">
      <w:pPr>
        <w:pStyle w:val="Stopka"/>
        <w:tabs>
          <w:tab w:val="clear" w:pos="4536"/>
          <w:tab w:val="clear" w:pos="9072"/>
        </w:tabs>
        <w:rPr>
          <w:rFonts w:asciiTheme="minorHAnsi" w:hAnsiTheme="minorHAnsi" w:cstheme="minorHAnsi"/>
        </w:rPr>
      </w:pPr>
    </w:p>
    <w:p w14:paraId="3D531371" w14:textId="77777777" w:rsidR="00D2581E" w:rsidRPr="00D2581E" w:rsidRDefault="00D2581E" w:rsidP="00D2581E">
      <w:pPr>
        <w:pStyle w:val="Stopka"/>
        <w:tabs>
          <w:tab w:val="clear" w:pos="4536"/>
          <w:tab w:val="clear" w:pos="9072"/>
        </w:tabs>
        <w:rPr>
          <w:rFonts w:asciiTheme="minorHAnsi" w:hAnsiTheme="minorHAnsi" w:cstheme="minorHAnsi"/>
        </w:rPr>
      </w:pPr>
    </w:p>
    <w:p w14:paraId="371D9E22" w14:textId="77777777" w:rsidR="00D2581E" w:rsidRPr="00D2581E" w:rsidRDefault="00D2581E" w:rsidP="00D2581E">
      <w:pPr>
        <w:ind w:left="4248" w:firstLine="708"/>
        <w:contextualSpacing/>
        <w:jc w:val="both"/>
        <w:rPr>
          <w:rFonts w:asciiTheme="minorHAnsi" w:hAnsiTheme="minorHAnsi" w:cstheme="minorHAnsi"/>
        </w:rPr>
      </w:pPr>
      <w:r w:rsidRPr="00D2581E">
        <w:rPr>
          <w:rFonts w:asciiTheme="minorHAnsi" w:hAnsiTheme="minorHAnsi" w:cstheme="minorHAnsi"/>
        </w:rPr>
        <w:t>Data,  podpis i pieczątka Oferenta</w:t>
      </w:r>
    </w:p>
    <w:p w14:paraId="06484E27" w14:textId="77777777" w:rsidR="00D2581E" w:rsidRPr="00D2581E" w:rsidRDefault="00D2581E" w:rsidP="00D2581E">
      <w:pPr>
        <w:rPr>
          <w:rFonts w:asciiTheme="minorHAnsi" w:hAnsiTheme="minorHAnsi" w:cstheme="minorHAnsi"/>
        </w:rPr>
      </w:pPr>
    </w:p>
    <w:p w14:paraId="1EEAF2CE" w14:textId="77777777" w:rsidR="00D2581E" w:rsidRPr="00D2581E" w:rsidRDefault="00D2581E" w:rsidP="00D2581E">
      <w:pPr>
        <w:rPr>
          <w:rFonts w:asciiTheme="minorHAnsi" w:hAnsiTheme="minorHAnsi" w:cstheme="minorHAnsi"/>
        </w:rPr>
      </w:pPr>
    </w:p>
    <w:p w14:paraId="55AD6893" w14:textId="77777777" w:rsidR="00A00BC3" w:rsidRPr="00D2581E" w:rsidRDefault="00A00BC3" w:rsidP="00D2581E">
      <w:pPr>
        <w:rPr>
          <w:rFonts w:asciiTheme="minorHAnsi" w:hAnsiTheme="minorHAnsi" w:cstheme="minorHAnsi"/>
        </w:rPr>
      </w:pPr>
    </w:p>
    <w:sectPr w:rsidR="00A00BC3" w:rsidRPr="00D2581E" w:rsidSect="00FE2489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40" w:right="1274" w:bottom="1418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38903" w14:textId="77777777" w:rsidR="00FA2C76" w:rsidRDefault="00FA2C76">
      <w:r>
        <w:separator/>
      </w:r>
    </w:p>
  </w:endnote>
  <w:endnote w:type="continuationSeparator" w:id="0">
    <w:p w14:paraId="6E05BEDB" w14:textId="77777777" w:rsidR="00FA2C76" w:rsidRDefault="00FA2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5A25E8" w14:textId="77777777" w:rsidR="00FA2C76" w:rsidRPr="00A22A78" w:rsidRDefault="00FA2C76" w:rsidP="00FA2C76">
    <w:pPr>
      <w:tabs>
        <w:tab w:val="left" w:pos="1504"/>
      </w:tabs>
      <w:rPr>
        <w:b/>
        <w:i/>
        <w:color w:val="08006C"/>
        <w:sz w:val="16"/>
        <w:szCs w:val="16"/>
      </w:rPr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66944" behindDoc="0" locked="0" layoutInCell="1" allowOverlap="1" wp14:anchorId="49633CC7" wp14:editId="7F1F70DC">
              <wp:simplePos x="0" y="0"/>
              <wp:positionH relativeFrom="column">
                <wp:align>center</wp:align>
              </wp:positionH>
              <wp:positionV relativeFrom="paragraph">
                <wp:posOffset>66040</wp:posOffset>
              </wp:positionV>
              <wp:extent cx="6480000" cy="0"/>
              <wp:effectExtent l="0" t="0" r="35560" b="1905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E3F9E9" id="Line 2" o:spid="_x0000_s1026" style="position:absolute;z-index:251666944;visibility:visible;mso-wrap-style:square;mso-width-percent:0;mso-height-percent:0;mso-wrap-distance-left:9pt;mso-wrap-distance-top:-17e-5mm;mso-wrap-distance-right:9pt;mso-wrap-distance-bottom:-17e-5mm;mso-position-horizontal:center;mso-position-horizontal-relative:text;mso-position-vertical:absolute;mso-position-vertical-relative:text;mso-width-percent:0;mso-height-percent:0;mso-width-relative:page;mso-height-relative:page" from="0,5.2pt" to="510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" strokecolor="#08006c" strokeweight="1.5pt">
              <o:lock v:ext="edit" shapetype="f"/>
            </v:line>
          </w:pict>
        </mc:Fallback>
      </mc:AlternateContent>
    </w:r>
    <w:r>
      <w:rPr>
        <w:b/>
        <w:i/>
        <w:color w:val="993300"/>
        <w:sz w:val="16"/>
        <w:szCs w:val="16"/>
      </w:rPr>
      <w:tab/>
    </w:r>
  </w:p>
  <w:tbl>
    <w:tblPr>
      <w:tblW w:w="5000" w:type="pct"/>
      <w:tblLook w:val="04A0" w:firstRow="1" w:lastRow="0" w:firstColumn="1" w:lastColumn="0" w:noHBand="0" w:noVBand="1"/>
    </w:tblPr>
    <w:tblGrid>
      <w:gridCol w:w="2265"/>
      <w:gridCol w:w="1903"/>
      <w:gridCol w:w="2696"/>
      <w:gridCol w:w="2206"/>
    </w:tblGrid>
    <w:tr w:rsidR="00FA2C76" w:rsidRPr="00E26268" w14:paraId="28AA4EA5" w14:textId="77777777" w:rsidTr="00FA2C76">
      <w:tc>
        <w:tcPr>
          <w:tcW w:w="1249" w:type="pct"/>
          <w:shd w:val="clear" w:color="auto" w:fill="auto"/>
        </w:tcPr>
        <w:p w14:paraId="626CE66F" w14:textId="77777777" w:rsidR="00FA2C76" w:rsidRPr="00743014" w:rsidRDefault="00FA2C76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 xml:space="preserve">Filia </w:t>
          </w:r>
          <w:r>
            <w:rPr>
              <w:b/>
              <w:color w:val="08006C"/>
              <w:sz w:val="16"/>
              <w:szCs w:val="16"/>
            </w:rPr>
            <w:t xml:space="preserve">- </w:t>
          </w:r>
          <w:r w:rsidRPr="00A22A78">
            <w:rPr>
              <w:b/>
              <w:color w:val="08006C"/>
              <w:sz w:val="16"/>
              <w:szCs w:val="16"/>
            </w:rPr>
            <w:t>ul. Długa 1/2</w:t>
          </w:r>
        </w:p>
      </w:tc>
      <w:tc>
        <w:tcPr>
          <w:tcW w:w="1000" w:type="pct"/>
          <w:shd w:val="clear" w:color="auto" w:fill="auto"/>
        </w:tcPr>
        <w:p w14:paraId="06D11029" w14:textId="77777777" w:rsidR="00FA2C76" w:rsidRPr="00743014" w:rsidRDefault="00FA2C76" w:rsidP="00FA2C76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NIP:</w:t>
          </w:r>
          <w:r w:rsidRPr="00743014">
            <w:rPr>
              <w:b/>
              <w:color w:val="08006C"/>
              <w:sz w:val="16"/>
              <w:szCs w:val="16"/>
            </w:rPr>
            <w:tab/>
            <w:t>779-20-33-466</w:t>
          </w:r>
        </w:p>
      </w:tc>
      <w:tc>
        <w:tcPr>
          <w:tcW w:w="1486" w:type="pct"/>
          <w:shd w:val="clear" w:color="auto" w:fill="auto"/>
        </w:tcPr>
        <w:p w14:paraId="1D65B496" w14:textId="77777777" w:rsidR="00FA2C76" w:rsidRPr="00743014" w:rsidRDefault="00FA2C76" w:rsidP="00FA2C76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>tel. c</w:t>
          </w:r>
          <w:r w:rsidRPr="00A22A78">
            <w:rPr>
              <w:b/>
              <w:color w:val="08006C"/>
              <w:sz w:val="16"/>
              <w:szCs w:val="16"/>
            </w:rPr>
            <w:t xml:space="preserve">entrala Filia:     </w:t>
          </w:r>
          <w:r>
            <w:rPr>
              <w:b/>
              <w:color w:val="08006C"/>
              <w:sz w:val="16"/>
              <w:szCs w:val="16"/>
            </w:rPr>
            <w:t xml:space="preserve">  </w:t>
          </w:r>
          <w:r w:rsidRPr="00A22A78">
            <w:rPr>
              <w:b/>
              <w:color w:val="08006C"/>
              <w:sz w:val="16"/>
              <w:szCs w:val="16"/>
            </w:rPr>
            <w:t>61 854 90 00</w:t>
          </w:r>
        </w:p>
      </w:tc>
      <w:tc>
        <w:tcPr>
          <w:tcW w:w="1250" w:type="pct"/>
          <w:shd w:val="clear" w:color="auto" w:fill="auto"/>
        </w:tcPr>
        <w:p w14:paraId="61CDA11A" w14:textId="77777777" w:rsidR="00FA2C76" w:rsidRPr="00743014" w:rsidRDefault="00FA2C76" w:rsidP="00FA2C76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e</w:t>
          </w:r>
          <w:r>
            <w:rPr>
              <w:b/>
              <w:color w:val="08006C"/>
              <w:sz w:val="16"/>
              <w:szCs w:val="16"/>
              <w:lang w:val="en-US"/>
            </w:rPr>
            <w:t xml:space="preserve">-mail: </w:t>
          </w:r>
          <w:r>
            <w:rPr>
              <w:b/>
              <w:color w:val="08006C"/>
              <w:sz w:val="16"/>
              <w:szCs w:val="16"/>
              <w:lang w:val="en-US"/>
            </w:rPr>
            <w:tab/>
            <w:t>szpital@skpp.edu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>.pl</w:t>
          </w:r>
        </w:p>
      </w:tc>
    </w:tr>
    <w:tr w:rsidR="00FA2C76" w:rsidRPr="00E26268" w14:paraId="53B768AA" w14:textId="77777777" w:rsidTr="00FA2C76">
      <w:trPr>
        <w:trHeight w:val="96"/>
      </w:trPr>
      <w:tc>
        <w:tcPr>
          <w:tcW w:w="1249" w:type="pct"/>
          <w:shd w:val="clear" w:color="auto" w:fill="auto"/>
        </w:tcPr>
        <w:p w14:paraId="2897CE82" w14:textId="77777777" w:rsidR="00FA2C76" w:rsidRPr="00743014" w:rsidRDefault="00FA2C76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61-848 Poznań</w:t>
          </w:r>
        </w:p>
      </w:tc>
      <w:tc>
        <w:tcPr>
          <w:tcW w:w="1049" w:type="pct"/>
          <w:shd w:val="clear" w:color="auto" w:fill="auto"/>
        </w:tcPr>
        <w:p w14:paraId="62DA1E67" w14:textId="77777777" w:rsidR="00FA2C76" w:rsidRPr="00743014" w:rsidRDefault="00FA2C76" w:rsidP="00FA2C76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REGON: 000288834</w:t>
          </w:r>
        </w:p>
      </w:tc>
      <w:tc>
        <w:tcPr>
          <w:tcW w:w="1486" w:type="pct"/>
          <w:shd w:val="clear" w:color="auto" w:fill="auto"/>
        </w:tcPr>
        <w:p w14:paraId="64CD32B4" w14:textId="77777777" w:rsidR="00FA2C76" w:rsidRPr="00743014" w:rsidRDefault="00FA2C76" w:rsidP="00FA2C76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Filia</w:t>
          </w:r>
          <w:r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ab/>
            <w:t xml:space="preserve">       61 854 91 21</w:t>
          </w:r>
        </w:p>
      </w:tc>
      <w:tc>
        <w:tcPr>
          <w:tcW w:w="1215" w:type="pct"/>
          <w:shd w:val="clear" w:color="auto" w:fill="auto"/>
        </w:tcPr>
        <w:p w14:paraId="2F1F02B3" w14:textId="77777777" w:rsidR="00FA2C76" w:rsidRPr="00743014" w:rsidRDefault="00FA2C76" w:rsidP="00FA2C76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>www</w:t>
          </w:r>
          <w:r w:rsidRPr="00743014">
            <w:rPr>
              <w:b/>
              <w:color w:val="08006C"/>
              <w:sz w:val="16"/>
              <w:szCs w:val="16"/>
            </w:rPr>
            <w:t xml:space="preserve">: </w:t>
          </w:r>
          <w:r w:rsidRPr="00743014">
            <w:rPr>
              <w:b/>
              <w:color w:val="08006C"/>
              <w:sz w:val="16"/>
              <w:szCs w:val="16"/>
            </w:rPr>
            <w:tab/>
            <w:t>http://www.spsk2.pl</w:t>
          </w:r>
        </w:p>
      </w:tc>
    </w:tr>
    <w:tr w:rsidR="00FA2C76" w:rsidRPr="00E26268" w14:paraId="202B7E49" w14:textId="77777777" w:rsidTr="00FA2C76">
      <w:tc>
        <w:tcPr>
          <w:tcW w:w="1249" w:type="pct"/>
          <w:shd w:val="clear" w:color="auto" w:fill="auto"/>
        </w:tcPr>
        <w:p w14:paraId="3E372138" w14:textId="77777777" w:rsidR="00FA2C76" w:rsidRPr="00743014" w:rsidRDefault="00FA2C76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  <w:tc>
        <w:tcPr>
          <w:tcW w:w="1049" w:type="pct"/>
          <w:shd w:val="clear" w:color="auto" w:fill="auto"/>
        </w:tcPr>
        <w:p w14:paraId="6402248D" w14:textId="77777777" w:rsidR="00FA2C76" w:rsidRPr="00743014" w:rsidRDefault="00FA2C76" w:rsidP="00FA2C76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 xml:space="preserve">KRS: 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ab/>
            <w:t>0000001852</w:t>
          </w:r>
        </w:p>
      </w:tc>
      <w:tc>
        <w:tcPr>
          <w:tcW w:w="1486" w:type="pct"/>
          <w:shd w:val="clear" w:color="auto" w:fill="auto"/>
        </w:tcPr>
        <w:p w14:paraId="414132CD" w14:textId="77777777" w:rsidR="00FA2C76" w:rsidRPr="00743014" w:rsidRDefault="00FA2C76" w:rsidP="00FA2C76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Dyrekcji</w:t>
          </w:r>
          <w:r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 xml:space="preserve"> 61 869 12 03</w:t>
          </w:r>
        </w:p>
      </w:tc>
      <w:tc>
        <w:tcPr>
          <w:tcW w:w="1215" w:type="pct"/>
          <w:shd w:val="clear" w:color="auto" w:fill="auto"/>
        </w:tcPr>
        <w:p w14:paraId="7D46CCCB" w14:textId="77777777" w:rsidR="00FA2C76" w:rsidRPr="00743014" w:rsidRDefault="00FA2C76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</w:tr>
    <w:tr w:rsidR="00FA2C76" w:rsidRPr="00E26268" w14:paraId="56FD2AE3" w14:textId="77777777" w:rsidTr="00FA2C76">
      <w:tc>
        <w:tcPr>
          <w:tcW w:w="1249" w:type="pct"/>
          <w:shd w:val="clear" w:color="auto" w:fill="auto"/>
        </w:tcPr>
        <w:p w14:paraId="3F9877C8" w14:textId="77777777" w:rsidR="00FA2C76" w:rsidRPr="00E26268" w:rsidRDefault="00FA2C76" w:rsidP="00FA2C76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3F4C48">
            <w:rPr>
              <w:b/>
              <w:noProof/>
              <w:sz w:val="20"/>
              <w:szCs w:val="20"/>
            </w:rPr>
            <w:drawing>
              <wp:anchor distT="0" distB="0" distL="114300" distR="114300" simplePos="0" relativeHeight="251671040" behindDoc="0" locked="0" layoutInCell="1" allowOverlap="1" wp14:anchorId="7439AE91" wp14:editId="63EADA3F">
                <wp:simplePos x="0" y="0"/>
                <wp:positionH relativeFrom="column">
                  <wp:posOffset>126365</wp:posOffset>
                </wp:positionH>
                <wp:positionV relativeFrom="paragraph">
                  <wp:posOffset>14605</wp:posOffset>
                </wp:positionV>
                <wp:extent cx="1083945" cy="372745"/>
                <wp:effectExtent l="0" t="0" r="1905" b="8255"/>
                <wp:wrapSquare wrapText="bothSides"/>
                <wp:docPr id="30" name="Obraz 1" descr="ISOCERT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ISOCERT_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9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color w:val="000000"/>
              <w:sz w:val="16"/>
              <w:szCs w:val="16"/>
            </w:rPr>
            <w:t xml:space="preserve"> </w:t>
          </w:r>
        </w:p>
      </w:tc>
      <w:tc>
        <w:tcPr>
          <w:tcW w:w="2500" w:type="pct"/>
          <w:gridSpan w:val="2"/>
          <w:shd w:val="clear" w:color="auto" w:fill="auto"/>
        </w:tcPr>
        <w:p w14:paraId="57381583" w14:textId="77777777" w:rsidR="00FA2C76" w:rsidRPr="00E26268" w:rsidRDefault="00FA2C76" w:rsidP="00FA2C76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6E206B">
            <w:rPr>
              <w:rFonts w:ascii="Arial Narrow" w:hAnsi="Arial Narrow" w:cs="Arial"/>
              <w:b/>
              <w:noProof/>
              <w:color w:val="004E6C" w:themeColor="accent2" w:themeShade="80"/>
              <w:sz w:val="16"/>
              <w:szCs w:val="16"/>
            </w:rPr>
            <w:drawing>
              <wp:inline distT="0" distB="0" distL="0" distR="0" wp14:anchorId="43C3A08B" wp14:editId="42F2BF6D">
                <wp:extent cx="2558902" cy="507283"/>
                <wp:effectExtent l="0" t="0" r="0" b="1270"/>
                <wp:docPr id="31" name="Obraz 31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raz 17" descr="Obraz zawierający tekst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509" cy="528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5" w:type="pct"/>
          <w:shd w:val="clear" w:color="auto" w:fill="auto"/>
        </w:tcPr>
        <w:p w14:paraId="1D9E24F9" w14:textId="77777777" w:rsidR="00FA2C76" w:rsidRPr="00E26268" w:rsidRDefault="00FA2C76" w:rsidP="00FA2C76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8992" behindDoc="0" locked="0" layoutInCell="1" allowOverlap="1" wp14:anchorId="75A684A6" wp14:editId="103BBC29">
                <wp:simplePos x="0" y="0"/>
                <wp:positionH relativeFrom="column">
                  <wp:posOffset>409630</wp:posOffset>
                </wp:positionH>
                <wp:positionV relativeFrom="paragraph">
                  <wp:posOffset>448</wp:posOffset>
                </wp:positionV>
                <wp:extent cx="449580" cy="449580"/>
                <wp:effectExtent l="0" t="0" r="7620" b="7620"/>
                <wp:wrapSquare wrapText="bothSides"/>
                <wp:docPr id="32" name="Obra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70016" behindDoc="0" locked="0" layoutInCell="1" allowOverlap="1" wp14:anchorId="5EAE1B14" wp14:editId="5851B238">
                <wp:simplePos x="0" y="0"/>
                <wp:positionH relativeFrom="column">
                  <wp:posOffset>951750</wp:posOffset>
                </wp:positionH>
                <wp:positionV relativeFrom="paragraph">
                  <wp:posOffset>0</wp:posOffset>
                </wp:positionV>
                <wp:extent cx="453600" cy="453600"/>
                <wp:effectExtent l="0" t="0" r="3810" b="3810"/>
                <wp:wrapSquare wrapText="bothSides"/>
                <wp:docPr id="33" name="Obraz 33" descr="Obraz zawierający tekst, clipart&#10;&#10;Opis wygenerowany automatycz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 descr="Obraz zawierający tekst, clipart&#10;&#10;Opis wygenerowany automatycznie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45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7968" behindDoc="0" locked="0" layoutInCell="1" allowOverlap="1" wp14:anchorId="512EF405" wp14:editId="11545051">
                <wp:simplePos x="0" y="0"/>
                <wp:positionH relativeFrom="column">
                  <wp:posOffset>-68002</wp:posOffset>
                </wp:positionH>
                <wp:positionV relativeFrom="paragraph">
                  <wp:posOffset>520</wp:posOffset>
                </wp:positionV>
                <wp:extent cx="468000" cy="450000"/>
                <wp:effectExtent l="0" t="0" r="8255" b="7620"/>
                <wp:wrapSquare wrapText="bothSides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ertyfikat DNV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0B7B0421" w14:textId="77777777" w:rsidR="00FA2C76" w:rsidRDefault="00FA2C7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54A8C" w14:textId="3CE5F0E8" w:rsidR="00FA2C76" w:rsidRPr="00A22A78" w:rsidRDefault="00FA2C76" w:rsidP="00A22A78">
    <w:pPr>
      <w:tabs>
        <w:tab w:val="left" w:pos="1504"/>
      </w:tabs>
      <w:rPr>
        <w:b/>
        <w:i/>
        <w:color w:val="08006C"/>
        <w:sz w:val="16"/>
        <w:szCs w:val="16"/>
      </w:rPr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57728" behindDoc="0" locked="0" layoutInCell="1" allowOverlap="1" wp14:anchorId="6D02C792" wp14:editId="7F52CE45">
              <wp:simplePos x="0" y="0"/>
              <wp:positionH relativeFrom="column">
                <wp:align>center</wp:align>
              </wp:positionH>
              <wp:positionV relativeFrom="paragraph">
                <wp:posOffset>66040</wp:posOffset>
              </wp:positionV>
              <wp:extent cx="6480000" cy="0"/>
              <wp:effectExtent l="0" t="0" r="35560" b="1905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63CC74" id="Line 2" o:spid="_x0000_s1026" style="position:absolute;z-index:251657728;visibility:visible;mso-wrap-style:square;mso-width-percent:0;mso-height-percent:0;mso-wrap-distance-left:9pt;mso-wrap-distance-top:-17e-5mm;mso-wrap-distance-right:9pt;mso-wrap-distance-bottom:-17e-5mm;mso-position-horizontal:center;mso-position-horizontal-relative:text;mso-position-vertical:absolute;mso-position-vertical-relative:text;mso-width-percent:0;mso-height-percent:0;mso-width-relative:page;mso-height-relative:page" from="0,5.2pt" to="510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" strokecolor="#08006c" strokeweight="1.5pt">
              <o:lock v:ext="edit" shapetype="f"/>
            </v:line>
          </w:pict>
        </mc:Fallback>
      </mc:AlternateContent>
    </w:r>
    <w:r>
      <w:rPr>
        <w:b/>
        <w:i/>
        <w:color w:val="993300"/>
        <w:sz w:val="16"/>
        <w:szCs w:val="16"/>
      </w:rPr>
      <w:tab/>
    </w:r>
  </w:p>
  <w:tbl>
    <w:tblPr>
      <w:tblW w:w="5000" w:type="pct"/>
      <w:tblLook w:val="04A0" w:firstRow="1" w:lastRow="0" w:firstColumn="1" w:lastColumn="0" w:noHBand="0" w:noVBand="1"/>
    </w:tblPr>
    <w:tblGrid>
      <w:gridCol w:w="2302"/>
      <w:gridCol w:w="1933"/>
      <w:gridCol w:w="2738"/>
      <w:gridCol w:w="2241"/>
    </w:tblGrid>
    <w:tr w:rsidR="00FA2C76" w:rsidRPr="00E26268" w14:paraId="6EAFD756" w14:textId="77777777" w:rsidTr="0094396A">
      <w:tc>
        <w:tcPr>
          <w:tcW w:w="1249" w:type="pct"/>
          <w:shd w:val="clear" w:color="auto" w:fill="auto"/>
        </w:tcPr>
        <w:p w14:paraId="2AFD1172" w14:textId="77777777" w:rsidR="00FA2C76" w:rsidRPr="00743014" w:rsidRDefault="00FA2C76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 xml:space="preserve">Filia </w:t>
          </w:r>
          <w:r>
            <w:rPr>
              <w:b/>
              <w:color w:val="08006C"/>
              <w:sz w:val="16"/>
              <w:szCs w:val="16"/>
            </w:rPr>
            <w:t xml:space="preserve">- </w:t>
          </w:r>
          <w:r w:rsidRPr="00A22A78">
            <w:rPr>
              <w:b/>
              <w:color w:val="08006C"/>
              <w:sz w:val="16"/>
              <w:szCs w:val="16"/>
            </w:rPr>
            <w:t>ul. Długa 1/2</w:t>
          </w:r>
        </w:p>
      </w:tc>
      <w:tc>
        <w:tcPr>
          <w:tcW w:w="1000" w:type="pct"/>
          <w:shd w:val="clear" w:color="auto" w:fill="auto"/>
        </w:tcPr>
        <w:p w14:paraId="499318BB" w14:textId="77777777" w:rsidR="00FA2C76" w:rsidRPr="00743014" w:rsidRDefault="00FA2C76" w:rsidP="00911CC7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NIP:</w:t>
          </w:r>
          <w:r w:rsidRPr="00743014">
            <w:rPr>
              <w:b/>
              <w:color w:val="08006C"/>
              <w:sz w:val="16"/>
              <w:szCs w:val="16"/>
            </w:rPr>
            <w:tab/>
            <w:t>779-20-33-466</w:t>
          </w:r>
        </w:p>
      </w:tc>
      <w:tc>
        <w:tcPr>
          <w:tcW w:w="1486" w:type="pct"/>
          <w:shd w:val="clear" w:color="auto" w:fill="auto"/>
        </w:tcPr>
        <w:p w14:paraId="2B28A15D" w14:textId="77777777" w:rsidR="00FA2C76" w:rsidRPr="00743014" w:rsidRDefault="00FA2C76" w:rsidP="00911CC7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>tel. c</w:t>
          </w:r>
          <w:r w:rsidRPr="00A22A78">
            <w:rPr>
              <w:b/>
              <w:color w:val="08006C"/>
              <w:sz w:val="16"/>
              <w:szCs w:val="16"/>
            </w:rPr>
            <w:t xml:space="preserve">entrala Filia:     </w:t>
          </w:r>
          <w:r>
            <w:rPr>
              <w:b/>
              <w:color w:val="08006C"/>
              <w:sz w:val="16"/>
              <w:szCs w:val="16"/>
            </w:rPr>
            <w:t xml:space="preserve">  </w:t>
          </w:r>
          <w:r w:rsidRPr="00A22A78">
            <w:rPr>
              <w:b/>
              <w:color w:val="08006C"/>
              <w:sz w:val="16"/>
              <w:szCs w:val="16"/>
            </w:rPr>
            <w:t>61 854 90 00</w:t>
          </w:r>
        </w:p>
      </w:tc>
      <w:tc>
        <w:tcPr>
          <w:tcW w:w="1250" w:type="pct"/>
          <w:shd w:val="clear" w:color="auto" w:fill="auto"/>
        </w:tcPr>
        <w:p w14:paraId="50C3480C" w14:textId="77777777" w:rsidR="00FA2C76" w:rsidRPr="00743014" w:rsidRDefault="00FA2C76" w:rsidP="00911CC7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e</w:t>
          </w:r>
          <w:r>
            <w:rPr>
              <w:b/>
              <w:color w:val="08006C"/>
              <w:sz w:val="16"/>
              <w:szCs w:val="16"/>
              <w:lang w:val="en-US"/>
            </w:rPr>
            <w:t xml:space="preserve">-mail: </w:t>
          </w:r>
          <w:r>
            <w:rPr>
              <w:b/>
              <w:color w:val="08006C"/>
              <w:sz w:val="16"/>
              <w:szCs w:val="16"/>
              <w:lang w:val="en-US"/>
            </w:rPr>
            <w:tab/>
            <w:t>szpital@skpp.edu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>.pl</w:t>
          </w:r>
        </w:p>
      </w:tc>
    </w:tr>
    <w:tr w:rsidR="00FA2C76" w:rsidRPr="00E26268" w14:paraId="7A3A7A90" w14:textId="77777777" w:rsidTr="0094396A">
      <w:trPr>
        <w:trHeight w:val="96"/>
      </w:trPr>
      <w:tc>
        <w:tcPr>
          <w:tcW w:w="1249" w:type="pct"/>
          <w:shd w:val="clear" w:color="auto" w:fill="auto"/>
        </w:tcPr>
        <w:p w14:paraId="6AE4FC6B" w14:textId="77777777" w:rsidR="00FA2C76" w:rsidRPr="00743014" w:rsidRDefault="00FA2C76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61-848 Poznań</w:t>
          </w:r>
        </w:p>
      </w:tc>
      <w:tc>
        <w:tcPr>
          <w:tcW w:w="1049" w:type="pct"/>
          <w:shd w:val="clear" w:color="auto" w:fill="auto"/>
        </w:tcPr>
        <w:p w14:paraId="6DB49093" w14:textId="77777777" w:rsidR="00FA2C76" w:rsidRPr="00743014" w:rsidRDefault="00FA2C76" w:rsidP="00911CC7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REGON: 000288834</w:t>
          </w:r>
        </w:p>
      </w:tc>
      <w:tc>
        <w:tcPr>
          <w:tcW w:w="1486" w:type="pct"/>
          <w:shd w:val="clear" w:color="auto" w:fill="auto"/>
        </w:tcPr>
        <w:p w14:paraId="431B5369" w14:textId="2D52B318" w:rsidR="00FA2C76" w:rsidRPr="00743014" w:rsidRDefault="00FA2C76" w:rsidP="00911CC7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Filia</w:t>
          </w:r>
          <w:r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ab/>
            <w:t xml:space="preserve">       61 854 91 21</w:t>
          </w:r>
        </w:p>
      </w:tc>
      <w:tc>
        <w:tcPr>
          <w:tcW w:w="1215" w:type="pct"/>
          <w:shd w:val="clear" w:color="auto" w:fill="auto"/>
        </w:tcPr>
        <w:p w14:paraId="0A5BAE4D" w14:textId="77777777" w:rsidR="00FA2C76" w:rsidRPr="00743014" w:rsidRDefault="00FA2C76" w:rsidP="00911CC7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>www</w:t>
          </w:r>
          <w:r w:rsidRPr="00743014">
            <w:rPr>
              <w:b/>
              <w:color w:val="08006C"/>
              <w:sz w:val="16"/>
              <w:szCs w:val="16"/>
            </w:rPr>
            <w:t xml:space="preserve">: </w:t>
          </w:r>
          <w:r w:rsidRPr="00743014">
            <w:rPr>
              <w:b/>
              <w:color w:val="08006C"/>
              <w:sz w:val="16"/>
              <w:szCs w:val="16"/>
            </w:rPr>
            <w:tab/>
            <w:t>http://www.spsk2.pl</w:t>
          </w:r>
        </w:p>
      </w:tc>
    </w:tr>
    <w:tr w:rsidR="00FA2C76" w:rsidRPr="00E26268" w14:paraId="7EAA6EC8" w14:textId="77777777" w:rsidTr="0094396A">
      <w:tc>
        <w:tcPr>
          <w:tcW w:w="1249" w:type="pct"/>
          <w:shd w:val="clear" w:color="auto" w:fill="auto"/>
        </w:tcPr>
        <w:p w14:paraId="307CE82A" w14:textId="77777777" w:rsidR="00FA2C76" w:rsidRPr="00743014" w:rsidRDefault="00FA2C76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  <w:tc>
        <w:tcPr>
          <w:tcW w:w="1049" w:type="pct"/>
          <w:shd w:val="clear" w:color="auto" w:fill="auto"/>
        </w:tcPr>
        <w:p w14:paraId="42E364DB" w14:textId="77777777" w:rsidR="00FA2C76" w:rsidRPr="00743014" w:rsidRDefault="00FA2C76" w:rsidP="00911CC7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 xml:space="preserve">KRS: 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ab/>
            <w:t>0000001852</w:t>
          </w:r>
        </w:p>
      </w:tc>
      <w:tc>
        <w:tcPr>
          <w:tcW w:w="1486" w:type="pct"/>
          <w:shd w:val="clear" w:color="auto" w:fill="auto"/>
        </w:tcPr>
        <w:p w14:paraId="28A0F7FB" w14:textId="5A9230CA" w:rsidR="00FA2C76" w:rsidRPr="00743014" w:rsidRDefault="00FA2C76" w:rsidP="00911CC7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Dyrekcji</w:t>
          </w:r>
          <w:r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 xml:space="preserve"> 61 869 12 03</w:t>
          </w:r>
        </w:p>
      </w:tc>
      <w:tc>
        <w:tcPr>
          <w:tcW w:w="1215" w:type="pct"/>
          <w:shd w:val="clear" w:color="auto" w:fill="auto"/>
        </w:tcPr>
        <w:p w14:paraId="42562A88" w14:textId="77777777" w:rsidR="00FA2C76" w:rsidRPr="00743014" w:rsidRDefault="00FA2C76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</w:tr>
    <w:tr w:rsidR="00FA2C76" w:rsidRPr="00E26268" w14:paraId="404FD3AD" w14:textId="77777777" w:rsidTr="0094396A">
      <w:tc>
        <w:tcPr>
          <w:tcW w:w="1249" w:type="pct"/>
          <w:shd w:val="clear" w:color="auto" w:fill="auto"/>
        </w:tcPr>
        <w:p w14:paraId="6B68E484" w14:textId="2CC93137" w:rsidR="00FA2C76" w:rsidRPr="00E26268" w:rsidRDefault="00FA2C76" w:rsidP="00911CC7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3F4C48">
            <w:rPr>
              <w:b/>
              <w:noProof/>
              <w:sz w:val="20"/>
              <w:szCs w:val="20"/>
            </w:rPr>
            <w:drawing>
              <wp:anchor distT="0" distB="0" distL="114300" distR="114300" simplePos="0" relativeHeight="251662848" behindDoc="0" locked="0" layoutInCell="1" allowOverlap="1" wp14:anchorId="6A963EE2" wp14:editId="1545BB2C">
                <wp:simplePos x="0" y="0"/>
                <wp:positionH relativeFrom="column">
                  <wp:posOffset>126365</wp:posOffset>
                </wp:positionH>
                <wp:positionV relativeFrom="paragraph">
                  <wp:posOffset>14605</wp:posOffset>
                </wp:positionV>
                <wp:extent cx="1083945" cy="372745"/>
                <wp:effectExtent l="0" t="0" r="1905" b="8255"/>
                <wp:wrapSquare wrapText="bothSides"/>
                <wp:docPr id="36" name="Obraz 1" descr="ISOCERT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ISOCERT_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9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color w:val="000000"/>
              <w:sz w:val="16"/>
              <w:szCs w:val="16"/>
            </w:rPr>
            <w:t xml:space="preserve"> </w:t>
          </w:r>
        </w:p>
      </w:tc>
      <w:tc>
        <w:tcPr>
          <w:tcW w:w="2500" w:type="pct"/>
          <w:gridSpan w:val="2"/>
          <w:shd w:val="clear" w:color="auto" w:fill="auto"/>
        </w:tcPr>
        <w:p w14:paraId="32139184" w14:textId="77777777" w:rsidR="00FA2C76" w:rsidRPr="00E26268" w:rsidRDefault="00FA2C76" w:rsidP="00911CC7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6E206B">
            <w:rPr>
              <w:rFonts w:ascii="Arial Narrow" w:hAnsi="Arial Narrow" w:cs="Arial"/>
              <w:b/>
              <w:noProof/>
              <w:color w:val="004E6C" w:themeColor="accent2" w:themeShade="80"/>
              <w:sz w:val="16"/>
              <w:szCs w:val="16"/>
            </w:rPr>
            <w:drawing>
              <wp:inline distT="0" distB="0" distL="0" distR="0" wp14:anchorId="4948A0B1" wp14:editId="02497521">
                <wp:extent cx="2558902" cy="507283"/>
                <wp:effectExtent l="0" t="0" r="0" b="1270"/>
                <wp:docPr id="37" name="Obraz 37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raz 17" descr="Obraz zawierający tekst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509" cy="528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5" w:type="pct"/>
          <w:shd w:val="clear" w:color="auto" w:fill="auto"/>
        </w:tcPr>
        <w:p w14:paraId="33C24EA5" w14:textId="568143F0" w:rsidR="00FA2C76" w:rsidRPr="00E26268" w:rsidRDefault="00FA2C76" w:rsidP="00911CC7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3692E580" wp14:editId="67BEEB80">
                <wp:simplePos x="0" y="0"/>
                <wp:positionH relativeFrom="column">
                  <wp:posOffset>409630</wp:posOffset>
                </wp:positionH>
                <wp:positionV relativeFrom="paragraph">
                  <wp:posOffset>448</wp:posOffset>
                </wp:positionV>
                <wp:extent cx="449580" cy="449580"/>
                <wp:effectExtent l="0" t="0" r="7620" b="7620"/>
                <wp:wrapSquare wrapText="bothSides"/>
                <wp:docPr id="38" name="Obraz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1824" behindDoc="0" locked="0" layoutInCell="1" allowOverlap="1" wp14:anchorId="571F29C3" wp14:editId="1315070A">
                <wp:simplePos x="0" y="0"/>
                <wp:positionH relativeFrom="column">
                  <wp:posOffset>951750</wp:posOffset>
                </wp:positionH>
                <wp:positionV relativeFrom="paragraph">
                  <wp:posOffset>0</wp:posOffset>
                </wp:positionV>
                <wp:extent cx="453600" cy="453600"/>
                <wp:effectExtent l="0" t="0" r="3810" b="3810"/>
                <wp:wrapSquare wrapText="bothSides"/>
                <wp:docPr id="39" name="Obraz 39" descr="Obraz zawierający tekst, clipart&#10;&#10;Opis wygenerowany automatycz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 descr="Obraz zawierający tekst, clipart&#10;&#10;Opis wygenerowany automatycznie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45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5DB29785" wp14:editId="276BA34F">
                <wp:simplePos x="0" y="0"/>
                <wp:positionH relativeFrom="column">
                  <wp:posOffset>-68002</wp:posOffset>
                </wp:positionH>
                <wp:positionV relativeFrom="paragraph">
                  <wp:posOffset>520</wp:posOffset>
                </wp:positionV>
                <wp:extent cx="468000" cy="450000"/>
                <wp:effectExtent l="0" t="0" r="8255" b="7620"/>
                <wp:wrapSquare wrapText="bothSides"/>
                <wp:docPr id="40" name="Obraz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ertyfikat DNV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803A84C" w14:textId="26E92768" w:rsidR="00FA2C76" w:rsidRPr="001218B6" w:rsidRDefault="00FA2C76" w:rsidP="008E72D1">
    <w:pPr>
      <w:ind w:right="-569"/>
      <w:rPr>
        <w:rFonts w:ascii="Calibri" w:hAnsi="Calibri" w:cs="Arial"/>
        <w:b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DDF745" w14:textId="77777777" w:rsidR="00FA2C76" w:rsidRDefault="00FA2C76">
      <w:r>
        <w:separator/>
      </w:r>
    </w:p>
  </w:footnote>
  <w:footnote w:type="continuationSeparator" w:id="0">
    <w:p w14:paraId="560E269D" w14:textId="77777777" w:rsidR="00FA2C76" w:rsidRDefault="00FA2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7" w:type="dxa"/>
      <w:tblInd w:w="-516" w:type="dxa"/>
      <w:tblLook w:val="01E0" w:firstRow="1" w:lastRow="1" w:firstColumn="1" w:lastColumn="1" w:noHBand="0" w:noVBand="0"/>
    </w:tblPr>
    <w:tblGrid>
      <w:gridCol w:w="1999"/>
      <w:gridCol w:w="7798"/>
    </w:tblGrid>
    <w:tr w:rsidR="00FA2C76" w14:paraId="3DE47977" w14:textId="77777777" w:rsidTr="00FA2C76">
      <w:trPr>
        <w:trHeight w:val="1451"/>
      </w:trPr>
      <w:tc>
        <w:tcPr>
          <w:tcW w:w="1999" w:type="dxa"/>
        </w:tcPr>
        <w:p w14:paraId="7A9448B0" w14:textId="77777777" w:rsidR="00FA2C76" w:rsidRDefault="00FA2C76" w:rsidP="00FA2C76">
          <w:pPr>
            <w:pStyle w:val="Nagwek"/>
            <w:rPr>
              <w:sz w:val="16"/>
              <w:szCs w:val="16"/>
            </w:rPr>
          </w:pPr>
          <w:r w:rsidRPr="00D60981">
            <w:rPr>
              <w:noProof/>
            </w:rPr>
            <w:drawing>
              <wp:inline distT="0" distB="0" distL="0" distR="0" wp14:anchorId="119EE46D" wp14:editId="17ADF248">
                <wp:extent cx="1132764" cy="909955"/>
                <wp:effectExtent l="0" t="0" r="0" b="4445"/>
                <wp:docPr id="29" name="Obra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263" cy="911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8" w:type="dxa"/>
          <w:vAlign w:val="center"/>
        </w:tcPr>
        <w:p w14:paraId="25B578B5" w14:textId="77777777" w:rsidR="00FA2C76" w:rsidRPr="00666BED" w:rsidRDefault="00FA2C76" w:rsidP="00FA2C76">
          <w:pPr>
            <w:pStyle w:val="Nagwek"/>
            <w:rPr>
              <w:color w:val="0075A2" w:themeColor="accent2" w:themeShade="BF"/>
              <w:sz w:val="36"/>
              <w:szCs w:val="36"/>
            </w:rPr>
          </w:pPr>
          <w:r w:rsidRPr="00666BED">
            <w:rPr>
              <w:color w:val="08006C"/>
              <w:sz w:val="36"/>
              <w:szCs w:val="36"/>
            </w:rPr>
            <w:t xml:space="preserve">Szpital Kliniczny im. Heliodora Święcickiego           Uniwersytetu Medycznego </w:t>
          </w:r>
          <w:r w:rsidRPr="00666BED">
            <w:rPr>
              <w:color w:val="08006C"/>
              <w:sz w:val="36"/>
              <w:szCs w:val="36"/>
            </w:rPr>
            <w:br/>
            <w:t>im. Karola Marcinkowskiego w Poznaniu</w:t>
          </w:r>
        </w:p>
      </w:tc>
    </w:tr>
  </w:tbl>
  <w:p w14:paraId="511E4A28" w14:textId="6B289CC3" w:rsidR="00FA2C76" w:rsidRDefault="00FA2C76" w:rsidP="00FA2C76">
    <w:pPr>
      <w:pStyle w:val="Nagwek"/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64896" behindDoc="0" locked="0" layoutInCell="1" allowOverlap="1" wp14:anchorId="07347A7B" wp14:editId="034B7301">
              <wp:simplePos x="0" y="0"/>
              <wp:positionH relativeFrom="margin">
                <wp:align>center</wp:align>
              </wp:positionH>
              <wp:positionV relativeFrom="paragraph">
                <wp:posOffset>96347</wp:posOffset>
              </wp:positionV>
              <wp:extent cx="6480000" cy="0"/>
              <wp:effectExtent l="0" t="0" r="3556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120A49" id="Line 1" o:spid="_x0000_s1026" style="position:absolute;z-index:251664896;visibility:visible;mso-wrap-style:square;mso-width-percent:0;mso-height-percent:0;mso-wrap-distance-left:9pt;mso-wrap-distance-top:-17e-5mm;mso-wrap-distance-right:9pt;mso-wrap-distance-bottom:-17e-5mm;mso-position-horizontal:center;mso-position-horizontal-relative:margin;mso-position-vertical:absolute;mso-position-vertical-relative:text;mso-width-percent:0;mso-height-percent:0;mso-width-relative:page;mso-height-relative:page" from="0,7.6pt" to="510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" strokecolor="#08006c" strokeweight="1.5pt">
              <o:lock v:ext="edit" shapetype="f"/>
              <w10:wrap anchorx="margin"/>
            </v:line>
          </w:pict>
        </mc:Fallback>
      </mc:AlternateContent>
    </w:r>
    <w:r>
      <w:t xml:space="preserve">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7" w:type="dxa"/>
      <w:tblInd w:w="-516" w:type="dxa"/>
      <w:tblLook w:val="01E0" w:firstRow="1" w:lastRow="1" w:firstColumn="1" w:lastColumn="1" w:noHBand="0" w:noVBand="0"/>
    </w:tblPr>
    <w:tblGrid>
      <w:gridCol w:w="1999"/>
      <w:gridCol w:w="7798"/>
    </w:tblGrid>
    <w:tr w:rsidR="00FA2C76" w14:paraId="492520B6" w14:textId="77777777" w:rsidTr="00FD7CF7">
      <w:trPr>
        <w:trHeight w:val="1451"/>
      </w:trPr>
      <w:tc>
        <w:tcPr>
          <w:tcW w:w="1892" w:type="dxa"/>
        </w:tcPr>
        <w:p w14:paraId="4537BCE7" w14:textId="77777777" w:rsidR="00FA2C76" w:rsidRDefault="00FA2C76" w:rsidP="00C44884">
          <w:pPr>
            <w:pStyle w:val="Nagwek"/>
            <w:rPr>
              <w:sz w:val="16"/>
              <w:szCs w:val="16"/>
            </w:rPr>
          </w:pPr>
          <w:r w:rsidRPr="00D60981">
            <w:rPr>
              <w:noProof/>
            </w:rPr>
            <w:drawing>
              <wp:inline distT="0" distB="0" distL="0" distR="0" wp14:anchorId="3064B0E6" wp14:editId="21E325AC">
                <wp:extent cx="1132764" cy="909955"/>
                <wp:effectExtent l="0" t="0" r="0" b="4445"/>
                <wp:docPr id="35" name="Obra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4263" cy="911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5" w:type="dxa"/>
          <w:vAlign w:val="center"/>
        </w:tcPr>
        <w:p w14:paraId="0656C08A" w14:textId="77777777" w:rsidR="00FA2C76" w:rsidRPr="00666BED" w:rsidRDefault="00FA2C76" w:rsidP="00C44884">
          <w:pPr>
            <w:pStyle w:val="Nagwek"/>
            <w:rPr>
              <w:color w:val="0075A2" w:themeColor="accent2" w:themeShade="BF"/>
              <w:sz w:val="36"/>
              <w:szCs w:val="36"/>
            </w:rPr>
          </w:pPr>
          <w:r w:rsidRPr="00666BED">
            <w:rPr>
              <w:color w:val="08006C"/>
              <w:sz w:val="36"/>
              <w:szCs w:val="36"/>
            </w:rPr>
            <w:t xml:space="preserve">Szpital Kliniczny im. Heliodora Święcickiego           Uniwersytetu Medycznego </w:t>
          </w:r>
          <w:r w:rsidRPr="00666BED">
            <w:rPr>
              <w:color w:val="08006C"/>
              <w:sz w:val="36"/>
              <w:szCs w:val="36"/>
            </w:rPr>
            <w:br/>
            <w:t>im. Karola Marcinkowskiego w Poznaniu</w:t>
          </w:r>
        </w:p>
      </w:tc>
    </w:tr>
  </w:tbl>
  <w:p w14:paraId="3D7164DA" w14:textId="7442C8E2" w:rsidR="00FA2C76" w:rsidRDefault="00FA2C76">
    <w:pPr>
      <w:pStyle w:val="Nagwek"/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56704" behindDoc="0" locked="0" layoutInCell="1" allowOverlap="1" wp14:anchorId="40F9E379" wp14:editId="6164AC49">
              <wp:simplePos x="0" y="0"/>
              <wp:positionH relativeFrom="margin">
                <wp:align>center</wp:align>
              </wp:positionH>
              <wp:positionV relativeFrom="paragraph">
                <wp:posOffset>96347</wp:posOffset>
              </wp:positionV>
              <wp:extent cx="6480000" cy="0"/>
              <wp:effectExtent l="0" t="0" r="35560" b="1905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4E13E9" id="Line 1" o:spid="_x0000_s1026" style="position:absolute;z-index:251656704;visibility:visible;mso-wrap-style:square;mso-width-percent:0;mso-height-percent:0;mso-wrap-distance-left:9pt;mso-wrap-distance-top:-17e-5mm;mso-wrap-distance-right:9pt;mso-wrap-distance-bottom:-17e-5mm;mso-position-horizontal:center;mso-position-horizontal-relative:margin;mso-position-vertical:absolute;mso-position-vertical-relative:text;mso-width-percent:0;mso-height-percent:0;mso-width-relative:page;mso-height-relative:page" from="0,7.6pt" to="510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" strokecolor="#08006c" strokeweight="1.5pt">
              <o:lock v:ext="edit" shapetype="f"/>
              <w10:wrap anchorx="margin"/>
            </v:line>
          </w:pict>
        </mc:Fallback>
      </mc:AlternateContent>
    </w: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919382D"/>
    <w:multiLevelType w:val="hybridMultilevel"/>
    <w:tmpl w:val="943EAFD4"/>
    <w:lvl w:ilvl="0" w:tplc="8C9CC2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44577"/>
    <w:multiLevelType w:val="hybridMultilevel"/>
    <w:tmpl w:val="8DE07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B66FE0"/>
    <w:multiLevelType w:val="hybridMultilevel"/>
    <w:tmpl w:val="45E84148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EF71CF"/>
    <w:multiLevelType w:val="hybridMultilevel"/>
    <w:tmpl w:val="9AF05C84"/>
    <w:lvl w:ilvl="0" w:tplc="13EA80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B614A"/>
    <w:multiLevelType w:val="hybridMultilevel"/>
    <w:tmpl w:val="6BC00854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B759ED"/>
    <w:multiLevelType w:val="hybridMultilevel"/>
    <w:tmpl w:val="41443C1E"/>
    <w:lvl w:ilvl="0" w:tplc="04150017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2B1A3DA8"/>
    <w:multiLevelType w:val="hybridMultilevel"/>
    <w:tmpl w:val="1A7EA1B8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57182B"/>
    <w:multiLevelType w:val="hybridMultilevel"/>
    <w:tmpl w:val="A5D0AA48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7B8E7D6A">
      <w:start w:val="1"/>
      <w:numFmt w:val="decimal"/>
      <w:lvlText w:val="%2."/>
      <w:lvlJc w:val="left"/>
      <w:pPr>
        <w:tabs>
          <w:tab w:val="num" w:pos="1882"/>
        </w:tabs>
        <w:ind w:left="1882" w:hanging="454"/>
      </w:pPr>
      <w:rPr>
        <w:rFonts w:hint="default"/>
        <w:b w:val="0"/>
        <w:bCs w:val="0"/>
        <w:i w:val="0"/>
        <w:iCs w:val="0"/>
      </w:rPr>
    </w:lvl>
    <w:lvl w:ilvl="2" w:tplc="041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2B90E26"/>
    <w:multiLevelType w:val="hybridMultilevel"/>
    <w:tmpl w:val="E9BC508C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BE3C42"/>
    <w:multiLevelType w:val="hybridMultilevel"/>
    <w:tmpl w:val="F1BAEC86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2805E1"/>
    <w:multiLevelType w:val="hybridMultilevel"/>
    <w:tmpl w:val="418C2444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A27B83"/>
    <w:multiLevelType w:val="hybridMultilevel"/>
    <w:tmpl w:val="383E0084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43AEEA8E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 w:val="0"/>
        <w:bCs w:val="0"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6E4003"/>
    <w:multiLevelType w:val="hybridMultilevel"/>
    <w:tmpl w:val="E0E2E9B0"/>
    <w:lvl w:ilvl="0" w:tplc="04150017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52026A50"/>
    <w:multiLevelType w:val="hybridMultilevel"/>
    <w:tmpl w:val="C076DEBA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25225B"/>
    <w:multiLevelType w:val="hybridMultilevel"/>
    <w:tmpl w:val="6F188130"/>
    <w:lvl w:ilvl="0" w:tplc="087E3B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604FB4"/>
    <w:multiLevelType w:val="hybridMultilevel"/>
    <w:tmpl w:val="DA163422"/>
    <w:lvl w:ilvl="0" w:tplc="3E34A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A77A94"/>
    <w:multiLevelType w:val="hybridMultilevel"/>
    <w:tmpl w:val="BD588C04"/>
    <w:lvl w:ilvl="0" w:tplc="04150017">
      <w:start w:val="1"/>
      <w:numFmt w:val="lowerLetter"/>
      <w:lvlText w:val="%1)"/>
      <w:lvlJc w:val="left"/>
      <w:pPr>
        <w:ind w:left="142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6E255519"/>
    <w:multiLevelType w:val="hybridMultilevel"/>
    <w:tmpl w:val="CF98700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074CC1"/>
    <w:multiLevelType w:val="hybridMultilevel"/>
    <w:tmpl w:val="7794E650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0901DB"/>
    <w:multiLevelType w:val="hybridMultilevel"/>
    <w:tmpl w:val="BAEA35D0"/>
    <w:lvl w:ilvl="0" w:tplc="7B8E7D6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442DD0"/>
    <w:multiLevelType w:val="hybridMultilevel"/>
    <w:tmpl w:val="777E95A2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FB6D16"/>
    <w:multiLevelType w:val="hybridMultilevel"/>
    <w:tmpl w:val="62108868"/>
    <w:lvl w:ilvl="0" w:tplc="156E902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bCs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0"/>
  </w:num>
  <w:num w:numId="4">
    <w:abstractNumId w:val="17"/>
  </w:num>
  <w:num w:numId="5">
    <w:abstractNumId w:val="13"/>
  </w:num>
  <w:num w:numId="6">
    <w:abstractNumId w:val="1"/>
  </w:num>
  <w:num w:numId="7">
    <w:abstractNumId w:val="6"/>
  </w:num>
  <w:num w:numId="8">
    <w:abstractNumId w:val="16"/>
  </w:num>
  <w:num w:numId="9">
    <w:abstractNumId w:val="2"/>
  </w:num>
  <w:num w:numId="10">
    <w:abstractNumId w:val="21"/>
  </w:num>
  <w:num w:numId="11">
    <w:abstractNumId w:val="20"/>
  </w:num>
  <w:num w:numId="12">
    <w:abstractNumId w:val="7"/>
  </w:num>
  <w:num w:numId="13">
    <w:abstractNumId w:val="3"/>
  </w:num>
  <w:num w:numId="14">
    <w:abstractNumId w:val="10"/>
  </w:num>
  <w:num w:numId="15">
    <w:abstractNumId w:val="14"/>
  </w:num>
  <w:num w:numId="16">
    <w:abstractNumId w:val="5"/>
  </w:num>
  <w:num w:numId="17">
    <w:abstractNumId w:val="12"/>
  </w:num>
  <w:num w:numId="18">
    <w:abstractNumId w:val="11"/>
  </w:num>
  <w:num w:numId="19">
    <w:abstractNumId w:val="9"/>
  </w:num>
  <w:num w:numId="20">
    <w:abstractNumId w:val="19"/>
  </w:num>
  <w:num w:numId="21">
    <w:abstractNumId w:val="8"/>
  </w:num>
  <w:num w:numId="22">
    <w:abstractNumId w:val="2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DBA"/>
    <w:rsid w:val="00011237"/>
    <w:rsid w:val="000125C4"/>
    <w:rsid w:val="00016553"/>
    <w:rsid w:val="00046062"/>
    <w:rsid w:val="000A0C52"/>
    <w:rsid w:val="000B389E"/>
    <w:rsid w:val="000B46E1"/>
    <w:rsid w:val="000E7876"/>
    <w:rsid w:val="000F4A9B"/>
    <w:rsid w:val="000F72E4"/>
    <w:rsid w:val="00101B34"/>
    <w:rsid w:val="00112362"/>
    <w:rsid w:val="001218B6"/>
    <w:rsid w:val="00135020"/>
    <w:rsid w:val="001575E7"/>
    <w:rsid w:val="00181A20"/>
    <w:rsid w:val="00182D1A"/>
    <w:rsid w:val="001A7980"/>
    <w:rsid w:val="001B37CD"/>
    <w:rsid w:val="001B3A0A"/>
    <w:rsid w:val="001C2B06"/>
    <w:rsid w:val="001E2796"/>
    <w:rsid w:val="001F141C"/>
    <w:rsid w:val="002015DC"/>
    <w:rsid w:val="00201BCC"/>
    <w:rsid w:val="00220C7A"/>
    <w:rsid w:val="002306B4"/>
    <w:rsid w:val="002423F6"/>
    <w:rsid w:val="00243055"/>
    <w:rsid w:val="0024498C"/>
    <w:rsid w:val="00265CDD"/>
    <w:rsid w:val="002725B4"/>
    <w:rsid w:val="00286AE7"/>
    <w:rsid w:val="00294747"/>
    <w:rsid w:val="002B15AF"/>
    <w:rsid w:val="002F4880"/>
    <w:rsid w:val="003148F4"/>
    <w:rsid w:val="00317ACD"/>
    <w:rsid w:val="00331A5E"/>
    <w:rsid w:val="00341CA1"/>
    <w:rsid w:val="0035338A"/>
    <w:rsid w:val="00357523"/>
    <w:rsid w:val="00371761"/>
    <w:rsid w:val="00386E6C"/>
    <w:rsid w:val="003948CC"/>
    <w:rsid w:val="003A0C58"/>
    <w:rsid w:val="003B4ADC"/>
    <w:rsid w:val="003F5941"/>
    <w:rsid w:val="003F693F"/>
    <w:rsid w:val="00420D7E"/>
    <w:rsid w:val="00430749"/>
    <w:rsid w:val="00432275"/>
    <w:rsid w:val="004553BB"/>
    <w:rsid w:val="00456B40"/>
    <w:rsid w:val="00463760"/>
    <w:rsid w:val="00474779"/>
    <w:rsid w:val="00474E67"/>
    <w:rsid w:val="004770B9"/>
    <w:rsid w:val="00486E1B"/>
    <w:rsid w:val="00493F19"/>
    <w:rsid w:val="004966CD"/>
    <w:rsid w:val="004A1784"/>
    <w:rsid w:val="004C50BE"/>
    <w:rsid w:val="004C5DBA"/>
    <w:rsid w:val="004D1C68"/>
    <w:rsid w:val="004E1394"/>
    <w:rsid w:val="004E7EBE"/>
    <w:rsid w:val="004F3041"/>
    <w:rsid w:val="004F5DED"/>
    <w:rsid w:val="00517170"/>
    <w:rsid w:val="00522595"/>
    <w:rsid w:val="00536F19"/>
    <w:rsid w:val="00547C7A"/>
    <w:rsid w:val="00554F24"/>
    <w:rsid w:val="00556E63"/>
    <w:rsid w:val="0057123A"/>
    <w:rsid w:val="00576041"/>
    <w:rsid w:val="0057647E"/>
    <w:rsid w:val="00581257"/>
    <w:rsid w:val="005846EE"/>
    <w:rsid w:val="005D2ED5"/>
    <w:rsid w:val="005D6BC6"/>
    <w:rsid w:val="006129EB"/>
    <w:rsid w:val="006360B5"/>
    <w:rsid w:val="00665A6D"/>
    <w:rsid w:val="00666BED"/>
    <w:rsid w:val="00677803"/>
    <w:rsid w:val="006D3472"/>
    <w:rsid w:val="006E03A7"/>
    <w:rsid w:val="006E5848"/>
    <w:rsid w:val="006E63D4"/>
    <w:rsid w:val="00700A3F"/>
    <w:rsid w:val="007115CF"/>
    <w:rsid w:val="007248C0"/>
    <w:rsid w:val="0072655A"/>
    <w:rsid w:val="00734002"/>
    <w:rsid w:val="007464A9"/>
    <w:rsid w:val="00771994"/>
    <w:rsid w:val="00774A79"/>
    <w:rsid w:val="0078155C"/>
    <w:rsid w:val="00782702"/>
    <w:rsid w:val="00782EA8"/>
    <w:rsid w:val="0078417C"/>
    <w:rsid w:val="007965BE"/>
    <w:rsid w:val="007A1980"/>
    <w:rsid w:val="007A6C27"/>
    <w:rsid w:val="007B5233"/>
    <w:rsid w:val="007C1CA9"/>
    <w:rsid w:val="007D45BA"/>
    <w:rsid w:val="007E3E49"/>
    <w:rsid w:val="007E7FDE"/>
    <w:rsid w:val="00813063"/>
    <w:rsid w:val="00813E43"/>
    <w:rsid w:val="00821191"/>
    <w:rsid w:val="0082297F"/>
    <w:rsid w:val="0083388C"/>
    <w:rsid w:val="00844F49"/>
    <w:rsid w:val="00847E16"/>
    <w:rsid w:val="00855008"/>
    <w:rsid w:val="008554D5"/>
    <w:rsid w:val="0086459C"/>
    <w:rsid w:val="00885651"/>
    <w:rsid w:val="00885F2A"/>
    <w:rsid w:val="00893349"/>
    <w:rsid w:val="008A2CF1"/>
    <w:rsid w:val="008A3348"/>
    <w:rsid w:val="008B48A4"/>
    <w:rsid w:val="008D0A86"/>
    <w:rsid w:val="008E01C3"/>
    <w:rsid w:val="008E72D1"/>
    <w:rsid w:val="008F445A"/>
    <w:rsid w:val="008F4566"/>
    <w:rsid w:val="00911CC7"/>
    <w:rsid w:val="009359A4"/>
    <w:rsid w:val="0094396A"/>
    <w:rsid w:val="00963C25"/>
    <w:rsid w:val="00971601"/>
    <w:rsid w:val="00984BB7"/>
    <w:rsid w:val="009903DE"/>
    <w:rsid w:val="00990E8E"/>
    <w:rsid w:val="00994884"/>
    <w:rsid w:val="009B2299"/>
    <w:rsid w:val="009E0E84"/>
    <w:rsid w:val="00A00BC3"/>
    <w:rsid w:val="00A04492"/>
    <w:rsid w:val="00A13767"/>
    <w:rsid w:val="00A17E8D"/>
    <w:rsid w:val="00A22A78"/>
    <w:rsid w:val="00A4235A"/>
    <w:rsid w:val="00A4698E"/>
    <w:rsid w:val="00A74499"/>
    <w:rsid w:val="00A75201"/>
    <w:rsid w:val="00AA50F0"/>
    <w:rsid w:val="00AA65CA"/>
    <w:rsid w:val="00AA6A8E"/>
    <w:rsid w:val="00AB20D9"/>
    <w:rsid w:val="00AB63B3"/>
    <w:rsid w:val="00B05373"/>
    <w:rsid w:val="00B12880"/>
    <w:rsid w:val="00B16671"/>
    <w:rsid w:val="00B27F43"/>
    <w:rsid w:val="00B33FBA"/>
    <w:rsid w:val="00B366CF"/>
    <w:rsid w:val="00B50E22"/>
    <w:rsid w:val="00B57A6F"/>
    <w:rsid w:val="00B7009C"/>
    <w:rsid w:val="00B90FC1"/>
    <w:rsid w:val="00BA6677"/>
    <w:rsid w:val="00BB5DDF"/>
    <w:rsid w:val="00BC1673"/>
    <w:rsid w:val="00BC16D4"/>
    <w:rsid w:val="00BC5928"/>
    <w:rsid w:val="00BD0881"/>
    <w:rsid w:val="00BE5404"/>
    <w:rsid w:val="00BE66F7"/>
    <w:rsid w:val="00BF2F91"/>
    <w:rsid w:val="00C04AC9"/>
    <w:rsid w:val="00C10098"/>
    <w:rsid w:val="00C1042D"/>
    <w:rsid w:val="00C13490"/>
    <w:rsid w:val="00C13FAA"/>
    <w:rsid w:val="00C31677"/>
    <w:rsid w:val="00C36223"/>
    <w:rsid w:val="00C44884"/>
    <w:rsid w:val="00C56AED"/>
    <w:rsid w:val="00C57EFF"/>
    <w:rsid w:val="00C606DC"/>
    <w:rsid w:val="00C62759"/>
    <w:rsid w:val="00C74E20"/>
    <w:rsid w:val="00CC004B"/>
    <w:rsid w:val="00CC5522"/>
    <w:rsid w:val="00CE2D0A"/>
    <w:rsid w:val="00CE3092"/>
    <w:rsid w:val="00CE7FC4"/>
    <w:rsid w:val="00CF0A0A"/>
    <w:rsid w:val="00CF7498"/>
    <w:rsid w:val="00D00A32"/>
    <w:rsid w:val="00D10516"/>
    <w:rsid w:val="00D1468C"/>
    <w:rsid w:val="00D2581E"/>
    <w:rsid w:val="00D334B8"/>
    <w:rsid w:val="00D7349A"/>
    <w:rsid w:val="00D93E91"/>
    <w:rsid w:val="00D95C16"/>
    <w:rsid w:val="00DB7426"/>
    <w:rsid w:val="00DD1178"/>
    <w:rsid w:val="00DD6B4B"/>
    <w:rsid w:val="00DF0EE3"/>
    <w:rsid w:val="00DF13F2"/>
    <w:rsid w:val="00E07F11"/>
    <w:rsid w:val="00E23091"/>
    <w:rsid w:val="00E26268"/>
    <w:rsid w:val="00E43FE6"/>
    <w:rsid w:val="00E51D5D"/>
    <w:rsid w:val="00E53312"/>
    <w:rsid w:val="00E6166F"/>
    <w:rsid w:val="00E93DDC"/>
    <w:rsid w:val="00EA19FC"/>
    <w:rsid w:val="00EB3070"/>
    <w:rsid w:val="00EC28C5"/>
    <w:rsid w:val="00EC6A5C"/>
    <w:rsid w:val="00EE146D"/>
    <w:rsid w:val="00EE79D0"/>
    <w:rsid w:val="00F14CCD"/>
    <w:rsid w:val="00F2378E"/>
    <w:rsid w:val="00F3651A"/>
    <w:rsid w:val="00F36F36"/>
    <w:rsid w:val="00F502DD"/>
    <w:rsid w:val="00F7180C"/>
    <w:rsid w:val="00F7738C"/>
    <w:rsid w:val="00F7742A"/>
    <w:rsid w:val="00F9352F"/>
    <w:rsid w:val="00FA2459"/>
    <w:rsid w:val="00FA2B40"/>
    <w:rsid w:val="00FA2C76"/>
    <w:rsid w:val="00FD7CF7"/>
    <w:rsid w:val="00FE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0E5490B"/>
  <w15:chartTrackingRefBased/>
  <w15:docId w15:val="{979C18BE-55D9-E044-8970-3F589E2F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468C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sz w:val="20"/>
      <w:szCs w:val="20"/>
    </w:rPr>
  </w:style>
  <w:style w:type="paragraph" w:styleId="Nagwek2">
    <w:name w:val="heading 2"/>
    <w:basedOn w:val="Normalny"/>
    <w:next w:val="Normalny"/>
    <w:qFormat/>
    <w:pPr>
      <w:keepNext/>
      <w:ind w:left="709"/>
      <w:outlineLvl w:val="1"/>
    </w:pPr>
    <w:rPr>
      <w:b/>
      <w:color w:val="993300"/>
      <w:sz w:val="16"/>
      <w:szCs w:val="16"/>
      <w:lang w:val="de-DE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i/>
      <w:sz w:val="22"/>
      <w:szCs w:val="20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86AE7"/>
    <w:pPr>
      <w:spacing w:after="120" w:line="480" w:lineRule="auto"/>
      <w:ind w:left="283"/>
    </w:p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semiHidden/>
    <w:pPr>
      <w:spacing w:before="40"/>
      <w:ind w:left="4956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286AE7"/>
    <w:rPr>
      <w:sz w:val="24"/>
      <w:szCs w:val="24"/>
    </w:rPr>
  </w:style>
  <w:style w:type="table" w:styleId="Tabela-Siatka">
    <w:name w:val="Table Grid"/>
    <w:basedOn w:val="Standardowy"/>
    <w:uiPriority w:val="59"/>
    <w:rsid w:val="00700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BE5404"/>
    <w:pPr>
      <w:spacing w:before="100" w:beforeAutospacing="1" w:after="100" w:afterAutospacing="1"/>
    </w:pPr>
  </w:style>
  <w:style w:type="character" w:customStyle="1" w:styleId="UnresolvedMention">
    <w:name w:val="Unresolved Mention"/>
    <w:uiPriority w:val="99"/>
    <w:semiHidden/>
    <w:unhideWhenUsed/>
    <w:rsid w:val="003148F4"/>
    <w:rPr>
      <w:color w:val="605E5C"/>
      <w:shd w:val="clear" w:color="auto" w:fill="E1DFDD"/>
    </w:rPr>
  </w:style>
  <w:style w:type="character" w:customStyle="1" w:styleId="alb">
    <w:name w:val="a_lb"/>
    <w:rsid w:val="00B27F43"/>
  </w:style>
  <w:style w:type="character" w:customStyle="1" w:styleId="apple-converted-space">
    <w:name w:val="apple-converted-space"/>
    <w:rsid w:val="00B27F43"/>
  </w:style>
  <w:style w:type="character" w:customStyle="1" w:styleId="alb-s">
    <w:name w:val="a_lb-s"/>
    <w:rsid w:val="00B27F43"/>
  </w:style>
  <w:style w:type="character" w:styleId="Uwydatnienie">
    <w:name w:val="Emphasis"/>
    <w:uiPriority w:val="20"/>
    <w:qFormat/>
    <w:rsid w:val="00D1468C"/>
    <w:rPr>
      <w:i/>
      <w:iCs/>
    </w:rPr>
  </w:style>
  <w:style w:type="character" w:customStyle="1" w:styleId="zmsearchresult">
    <w:name w:val="zmsearchresult"/>
    <w:basedOn w:val="Domylnaczcionkaakapitu"/>
    <w:rsid w:val="00D10516"/>
  </w:style>
  <w:style w:type="character" w:customStyle="1" w:styleId="NagwekZnak">
    <w:name w:val="Nagłówek Znak"/>
    <w:basedOn w:val="Domylnaczcionkaakapitu"/>
    <w:link w:val="Nagwek"/>
    <w:uiPriority w:val="99"/>
    <w:rsid w:val="00220C7A"/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FD7CF7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FD7CF7"/>
    <w:rPr>
      <w:rFonts w:ascii="Calibri" w:eastAsia="Calibri" w:hAnsi="Calibri" w:cs="Calibri"/>
      <w:sz w:val="22"/>
      <w:szCs w:val="22"/>
      <w:lang w:eastAsia="ar-SA"/>
    </w:rPr>
  </w:style>
  <w:style w:type="paragraph" w:styleId="Akapitzlist">
    <w:name w:val="List Paragraph"/>
    <w:basedOn w:val="Normalny"/>
    <w:uiPriority w:val="34"/>
    <w:qFormat/>
    <w:rsid w:val="00FD7CF7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Tekstpodstawowy31">
    <w:name w:val="Tekst podstawowy 31"/>
    <w:basedOn w:val="Normalny"/>
    <w:rsid w:val="00A00BC3"/>
    <w:pPr>
      <w:suppressAutoHyphens/>
      <w:jc w:val="both"/>
    </w:pPr>
    <w:rPr>
      <w:rFonts w:ascii="Tahoma" w:hAnsi="Tahoma" w:cs="Arial"/>
      <w:b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D2581E"/>
    <w:rPr>
      <w:sz w:val="24"/>
      <w:szCs w:val="24"/>
    </w:rPr>
  </w:style>
  <w:style w:type="paragraph" w:styleId="Bezodstpw">
    <w:name w:val="No Spacing"/>
    <w:uiPriority w:val="1"/>
    <w:qFormat/>
    <w:rsid w:val="00D2581E"/>
    <w:rPr>
      <w:rFonts w:ascii="Calibri" w:eastAsia="Calibri" w:hAnsi="Calibri"/>
      <w:sz w:val="22"/>
      <w:szCs w:val="22"/>
      <w:lang w:eastAsia="en-US"/>
    </w:rPr>
  </w:style>
  <w:style w:type="paragraph" w:customStyle="1" w:styleId="Tekstdugiegocytatu">
    <w:name w:val="Tekst długiego cytatu"/>
    <w:basedOn w:val="Normalny"/>
    <w:rsid w:val="00D2581E"/>
    <w:pPr>
      <w:suppressAutoHyphens/>
      <w:spacing w:line="360" w:lineRule="auto"/>
      <w:ind w:left="-426" w:right="141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62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24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27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29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6673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920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8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428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0971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507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5432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371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883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745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8625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Niebieski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 bwMode="auto">
        <a:noFill/>
        <a:ln w="19050">
          <a:solidFill>
            <a:srgbClr val="08006C"/>
          </a:solidFill>
          <a:round/>
          <a:headEnd/>
          <a:tailEnd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20A31-99B8-4A85-BF1E-2E98BB39D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15522C92</Template>
  <TotalTime>1</TotalTime>
  <Pages>1</Pages>
  <Words>54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6 listopada 2007r</vt:lpstr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6 listopada 2007r</dc:title>
  <dc:subject/>
  <dc:creator>rheppel</dc:creator>
  <cp:keywords/>
  <cp:lastModifiedBy>Agnieszka Seredyńska-Kowalik</cp:lastModifiedBy>
  <cp:revision>2</cp:revision>
  <cp:lastPrinted>2022-07-22T10:16:00Z</cp:lastPrinted>
  <dcterms:created xsi:type="dcterms:W3CDTF">2022-10-17T09:56:00Z</dcterms:created>
  <dcterms:modified xsi:type="dcterms:W3CDTF">2022-10-17T09:56:00Z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293936441</vt:i4>
  </property>
  <property fmtid="{D5CDD505-2E9C-101B-9397-08002B2CF9AE}" pid="3" name="_NewReviewCycle">
    <vt:lpwstr/>
  </property>
  <property fmtid="{D5CDD505-2E9C-101B-9397-08002B2CF9AE}" pid="4" name="_EmailSubject">
    <vt:lpwstr>nowy listownik</vt:lpwstr>
  </property>
  <property fmtid="{D5CDD505-2E9C-101B-9397-08002B2CF9AE}" pid="5" name="_AuthorEmail">
    <vt:lpwstr>szpital@spsk2.pl</vt:lpwstr>
  </property>
  <property fmtid="{D5CDD505-2E9C-101B-9397-08002B2CF9AE}" pid="6" name="_AuthorEmailDisplayName">
    <vt:lpwstr>Sekretariat Dyrekcji</vt:lpwstr>
  </property>
  <property fmtid="{D5CDD505-2E9C-101B-9397-08002B2CF9AE}" pid="7" name="_PreviousAdHocReviewCycleID">
    <vt:i4>-1627501249</vt:i4>
  </property>
  <property fmtid="{D5CDD505-2E9C-101B-9397-08002B2CF9AE}" pid="8" name="_ReviewingToolsShownOnce">
    <vt:lpwstr/>
  </property>
</Properties>
</file>